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77E" w:rsidRPr="00A83D15" w:rsidRDefault="0043377E" w:rsidP="00F579B2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  <w:r w:rsidRPr="00A83D15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Куркиекский досуговый центр</w:t>
      </w:r>
    </w:p>
    <w:p w:rsidR="0043377E" w:rsidRDefault="0043377E" w:rsidP="00F579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77E" w:rsidRPr="00F579B2" w:rsidRDefault="0043377E" w:rsidP="00A83D1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5505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57pt;height:336pt;visibility:visible">
            <v:imagedata r:id="rId5" o:title=""/>
          </v:shape>
        </w:pict>
      </w:r>
    </w:p>
    <w:p w:rsidR="0043377E" w:rsidRPr="00C145AD" w:rsidRDefault="0043377E" w:rsidP="00F579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77E" w:rsidRPr="00C145AD" w:rsidRDefault="0043377E" w:rsidP="00F579B2">
      <w:pPr>
        <w:jc w:val="both"/>
        <w:rPr>
          <w:rFonts w:ascii="Times New Roman" w:hAnsi="Times New Roman" w:cs="Times New Roman"/>
          <w:sz w:val="24"/>
          <w:szCs w:val="24"/>
        </w:rPr>
      </w:pPr>
      <w:r w:rsidRPr="00C145AD">
        <w:rPr>
          <w:rFonts w:ascii="Times New Roman" w:hAnsi="Times New Roman" w:cs="Times New Roman"/>
          <w:sz w:val="24"/>
          <w:szCs w:val="24"/>
        </w:rPr>
        <w:t xml:space="preserve">Главной задачей досугового центра является организация и проведение </w:t>
      </w:r>
      <w:r>
        <w:rPr>
          <w:rFonts w:ascii="Times New Roman" w:hAnsi="Times New Roman" w:cs="Times New Roman"/>
          <w:sz w:val="24"/>
          <w:szCs w:val="24"/>
        </w:rPr>
        <w:t>культурно массовых мероприятий:</w:t>
      </w:r>
    </w:p>
    <w:p w:rsidR="0043377E" w:rsidRPr="00C145AD" w:rsidRDefault="0043377E" w:rsidP="008B139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45AD">
        <w:rPr>
          <w:rFonts w:ascii="Times New Roman" w:hAnsi="Times New Roman" w:cs="Times New Roman"/>
          <w:sz w:val="24"/>
          <w:szCs w:val="24"/>
        </w:rPr>
        <w:t>проведение различных по форме и тематике культурных мероприятий – праздников, представлений, конкурсов, концертов, выставок, вечеров отдыха, дискотек, игр</w:t>
      </w:r>
      <w:r>
        <w:rPr>
          <w:rFonts w:ascii="Times New Roman" w:hAnsi="Times New Roman" w:cs="Times New Roman"/>
          <w:sz w:val="24"/>
          <w:szCs w:val="24"/>
        </w:rPr>
        <w:t xml:space="preserve">овых и развлекательных программ и </w:t>
      </w:r>
      <w:r w:rsidRPr="00C145AD">
        <w:rPr>
          <w:rFonts w:ascii="Times New Roman" w:hAnsi="Times New Roman" w:cs="Times New Roman"/>
          <w:sz w:val="24"/>
          <w:szCs w:val="24"/>
        </w:rPr>
        <w:t>др.;</w:t>
      </w:r>
    </w:p>
    <w:p w:rsidR="0043377E" w:rsidRPr="00C145AD" w:rsidRDefault="0043377E" w:rsidP="008B139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познавательных, </w:t>
      </w:r>
      <w:r w:rsidRPr="00C145AD">
        <w:rPr>
          <w:rFonts w:ascii="Times New Roman" w:hAnsi="Times New Roman" w:cs="Times New Roman"/>
          <w:sz w:val="24"/>
          <w:szCs w:val="24"/>
        </w:rPr>
        <w:t>развлекательных, творческих, спортивных и др. программ для детской аудитории.</w:t>
      </w:r>
    </w:p>
    <w:p w:rsidR="0043377E" w:rsidRPr="00C145AD" w:rsidRDefault="0043377E" w:rsidP="008B139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45AD">
        <w:rPr>
          <w:rFonts w:ascii="Times New Roman" w:hAnsi="Times New Roman" w:cs="Times New Roman"/>
          <w:sz w:val="24"/>
          <w:szCs w:val="24"/>
        </w:rPr>
        <w:t>привлеч</w:t>
      </w:r>
      <w:r>
        <w:rPr>
          <w:rFonts w:ascii="Times New Roman" w:hAnsi="Times New Roman" w:cs="Times New Roman"/>
          <w:sz w:val="24"/>
          <w:szCs w:val="24"/>
        </w:rPr>
        <w:t xml:space="preserve">ение в клубные формирования - </w:t>
      </w:r>
      <w:r w:rsidRPr="00C145AD">
        <w:rPr>
          <w:rFonts w:ascii="Times New Roman" w:hAnsi="Times New Roman" w:cs="Times New Roman"/>
          <w:sz w:val="24"/>
          <w:szCs w:val="24"/>
        </w:rPr>
        <w:t xml:space="preserve">любительские </w:t>
      </w:r>
      <w:r>
        <w:rPr>
          <w:rFonts w:ascii="Times New Roman" w:hAnsi="Times New Roman" w:cs="Times New Roman"/>
          <w:sz w:val="24"/>
          <w:szCs w:val="24"/>
        </w:rPr>
        <w:t xml:space="preserve">творческие коллективы, кружки, </w:t>
      </w:r>
      <w:r w:rsidRPr="00C145AD">
        <w:rPr>
          <w:rFonts w:ascii="Times New Roman" w:hAnsi="Times New Roman" w:cs="Times New Roman"/>
          <w:sz w:val="24"/>
          <w:szCs w:val="24"/>
        </w:rPr>
        <w:t>любительские объединения, клубы по интересам различной направленности жителей поселения, молодежи и детей.</w:t>
      </w:r>
    </w:p>
    <w:p w:rsidR="0043377E" w:rsidRPr="00C145AD" w:rsidRDefault="0043377E" w:rsidP="008B139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досуга населения;</w:t>
      </w:r>
      <w:r w:rsidRPr="00C145AD">
        <w:rPr>
          <w:rFonts w:ascii="Times New Roman" w:hAnsi="Times New Roman" w:cs="Times New Roman"/>
          <w:sz w:val="24"/>
          <w:szCs w:val="24"/>
        </w:rPr>
        <w:t xml:space="preserve"> обеспечение условий для развития народного творчества и самодеятельного искусства; обеспечение условий для социально-культурных инициатив населения, патриотическое воспитание.</w:t>
      </w:r>
    </w:p>
    <w:p w:rsidR="0043377E" w:rsidRDefault="0043377E" w:rsidP="00C145AD">
      <w:pPr>
        <w:rPr>
          <w:rFonts w:ascii="Times New Roman" w:hAnsi="Times New Roman" w:cs="Times New Roman"/>
        </w:rPr>
      </w:pPr>
    </w:p>
    <w:p w:rsidR="0043377E" w:rsidRDefault="0043377E" w:rsidP="008B1398">
      <w:pPr>
        <w:jc w:val="center"/>
        <w:rPr>
          <w:rFonts w:ascii="Times New Roman" w:hAnsi="Times New Roman" w:cs="Times New Roman"/>
        </w:rPr>
      </w:pPr>
    </w:p>
    <w:p w:rsidR="0043377E" w:rsidRDefault="0043377E" w:rsidP="008B139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0;margin-top:0;width:2in;height:2in;z-index:251650048;visibility:visible;mso-wrap-style:none" filled="f" stroked="f">
            <v:fill o:detectmouseclick="t"/>
            <v:textbox style="mso-fit-shape-to-text:t">
              <w:txbxContent>
                <w:p w:rsidR="0043377E" w:rsidRPr="007B6475" w:rsidRDefault="0043377E" w:rsidP="007B647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C00000"/>
                      <w:sz w:val="72"/>
                      <w:szCs w:val="72"/>
                    </w:rPr>
                  </w:pPr>
                  <w:r w:rsidRPr="007B647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C00000"/>
                      <w:sz w:val="72"/>
                      <w:szCs w:val="72"/>
                    </w:rPr>
                    <w:t>Кружок творческой самодеятельности «Журавушка»</w:t>
                  </w:r>
                </w:p>
              </w:txbxContent>
            </v:textbox>
            <w10:wrap type="square"/>
          </v:shape>
        </w:pict>
      </w:r>
    </w:p>
    <w:p w:rsidR="0043377E" w:rsidRPr="008B1398" w:rsidRDefault="0043377E" w:rsidP="008B1398">
      <w:pPr>
        <w:jc w:val="center"/>
        <w:rPr>
          <w:rFonts w:ascii="Times New Roman" w:hAnsi="Times New Roman" w:cs="Times New Roman"/>
        </w:rPr>
      </w:pPr>
      <w:r w:rsidRPr="00B5505D">
        <w:rPr>
          <w:rFonts w:ascii="Times New Roman" w:hAnsi="Times New Roman" w:cs="Times New Roman"/>
          <w:noProof/>
          <w:lang w:eastAsia="ru-RU"/>
        </w:rPr>
        <w:pict>
          <v:shape id="Рисунок 1" o:spid="_x0000_i1026" type="#_x0000_t75" style="width:463.5pt;height:348pt;visibility:visible">
            <v:imagedata r:id="rId6" o:title=""/>
          </v:shape>
        </w:pict>
      </w:r>
    </w:p>
    <w:p w:rsidR="0043377E" w:rsidRPr="00F579B2" w:rsidRDefault="0043377E" w:rsidP="00F579B2">
      <w:pPr>
        <w:jc w:val="both"/>
        <w:rPr>
          <w:rFonts w:ascii="Times New Roman" w:hAnsi="Times New Roman" w:cs="Times New Roman"/>
        </w:rPr>
      </w:pPr>
      <w:r w:rsidRPr="00B5505D">
        <w:rPr>
          <w:rFonts w:ascii="Times New Roman" w:hAnsi="Times New Roman" w:cs="Times New Roman"/>
          <w:noProof/>
          <w:lang w:eastAsia="ru-RU"/>
        </w:rPr>
        <w:pict>
          <v:shape id="Рисунок 2" o:spid="_x0000_i1027" type="#_x0000_t75" style="width:468pt;height:347.25pt;visibility:visible">
            <v:imagedata r:id="rId7" o:title=""/>
          </v:shape>
        </w:pict>
      </w:r>
    </w:p>
    <w:p w:rsidR="0043377E" w:rsidRPr="00F579B2" w:rsidRDefault="0043377E" w:rsidP="00F579B2">
      <w:pPr>
        <w:jc w:val="both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9" o:spid="_x0000_s1027" type="#_x0000_t202" style="position:absolute;left:0;text-align:left;margin-left:18pt;margin-top:18.05pt;width:447pt;height:141.5pt;z-index:251651072;visibility:visible;mso-wrap-style:none" filled="f" stroked="f">
            <v:fill o:detectmouseclick="t"/>
            <v:textbox>
              <w:txbxContent>
                <w:p w:rsidR="0043377E" w:rsidRPr="00552EB2" w:rsidRDefault="0043377E" w:rsidP="00552EB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52"/>
                      <w:szCs w:val="52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52"/>
                      <w:szCs w:val="52"/>
                    </w:rPr>
                    <w:t>Руководители:</w:t>
                  </w:r>
                </w:p>
                <w:p w:rsidR="0043377E" w:rsidRPr="00552EB2" w:rsidRDefault="0043377E" w:rsidP="00552EB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52"/>
                      <w:szCs w:val="52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52"/>
                      <w:szCs w:val="52"/>
                    </w:rPr>
                    <w:t>Матвейкова Наталья Вячеславовна,</w:t>
                  </w:r>
                </w:p>
                <w:p w:rsidR="0043377E" w:rsidRPr="00552EB2" w:rsidRDefault="0043377E" w:rsidP="00552EB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56"/>
                      <w:szCs w:val="56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52"/>
                      <w:szCs w:val="52"/>
                    </w:rPr>
                    <w:t xml:space="preserve">Зяблицева Александра </w:t>
                  </w: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56"/>
                      <w:szCs w:val="56"/>
                    </w:rPr>
                    <w:t>Федоровна</w:t>
                  </w:r>
                </w:p>
              </w:txbxContent>
            </v:textbox>
            <w10:wrap type="square"/>
          </v:shape>
        </w:pict>
      </w: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10" o:spid="_x0000_s1028" type="#_x0000_t202" style="position:absolute;left:0;text-align:left;margin-left:45pt;margin-top:4.95pt;width:391.05pt;height:80.65pt;z-index:251652096;visibility:visible;mso-wrap-style:none" filled="f" stroked="f">
            <v:fill o:detectmouseclick="t"/>
            <v:textbox style="mso-fit-shape-to-text:t">
              <w:txbxContent>
                <w:p w:rsidR="0043377E" w:rsidRPr="00552EB2" w:rsidRDefault="0043377E" w:rsidP="00552EB2">
                  <w:pPr>
                    <w:rPr>
                      <w:rFonts w:ascii="Times New Roman" w:hAnsi="Times New Roman" w:cs="Times New Roman"/>
                      <w:b/>
                      <w:bCs/>
                      <w:color w:val="00FF00"/>
                      <w:sz w:val="48"/>
                      <w:szCs w:val="48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00FF00"/>
                      <w:sz w:val="48"/>
                      <w:szCs w:val="48"/>
                    </w:rPr>
                    <w:t>Для тех, кто любит петь и плясать</w:t>
                  </w:r>
                </w:p>
              </w:txbxContent>
            </v:textbox>
            <w10:wrap type="square"/>
          </v:shape>
        </w:pict>
      </w: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11" o:spid="_x0000_s1029" type="#_x0000_t202" style="position:absolute;left:0;text-align:left;margin-left:99pt;margin-top:3.3pt;width:274.75pt;height:80.65pt;z-index:251653120;visibility:visible;mso-wrap-style:none" filled="f" stroked="f">
            <v:fill o:detectmouseclick="t"/>
            <v:textbox style="mso-fit-shape-to-text:t">
              <w:txbxContent>
                <w:p w:rsidR="0043377E" w:rsidRPr="00552EB2" w:rsidRDefault="0043377E" w:rsidP="00552EB2">
                  <w:pPr>
                    <w:tabs>
                      <w:tab w:val="left" w:pos="372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66FF"/>
                      <w:sz w:val="48"/>
                      <w:szCs w:val="48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0066FF"/>
                      <w:sz w:val="48"/>
                      <w:szCs w:val="48"/>
                    </w:rPr>
                    <w:t>Каждый четверг в 17.00</w:t>
                  </w:r>
                </w:p>
              </w:txbxContent>
            </v:textbox>
            <w10:wrap type="square"/>
          </v:shape>
        </w:pict>
      </w: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CC56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pict>
          <v:shape id="Поле 12" o:spid="_x0000_s1030" type="#_x0000_t202" style="position:absolute;left:0;text-align:left;margin-left:0;margin-top:0;width:2in;height:2in;z-index:251654144;visibility:visible;mso-wrap-style:none;mso-position-horizontal-relative:text;mso-position-vertical-relative:text" filled="f" stroked="f">
            <v:fill o:detectmouseclick="t"/>
            <v:textbox style="mso-fit-shape-to-text:t">
              <w:txbxContent>
                <w:p w:rsidR="0043377E" w:rsidRPr="00552EB2" w:rsidRDefault="0043377E" w:rsidP="00552EB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CC00"/>
                      <w:sz w:val="52"/>
                      <w:szCs w:val="52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00CC00"/>
                      <w:sz w:val="52"/>
                      <w:szCs w:val="52"/>
                    </w:rPr>
                    <w:t>Любительское объединение женский клуб «Рукодельница»</w:t>
                  </w:r>
                </w:p>
              </w:txbxContent>
            </v:textbox>
            <w10:wrap type="square"/>
          </v:shape>
        </w:pict>
      </w: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  <w:r>
        <w:pict>
          <v:shape id="_x0000_i1028" type="#_x0000_t75" style="width:456.75pt;height:313.5pt">
            <v:imagedata r:id="rId8" o:title=""/>
          </v:shape>
        </w:pict>
      </w: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13" o:spid="_x0000_s1031" type="#_x0000_t202" style="position:absolute;left:0;text-align:left;margin-left:54pt;margin-top:14.75pt;width:389.6pt;height:77.5pt;z-index:251655168;visibility:visible;mso-wrap-style:none" filled="f" stroked="f">
            <v:fill o:detectmouseclick="t"/>
            <v:textbox>
              <w:txbxContent>
                <w:p w:rsidR="0043377E" w:rsidRDefault="0043377E" w:rsidP="00CC56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333CC"/>
                      <w:sz w:val="48"/>
                      <w:szCs w:val="48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3333CC"/>
                      <w:sz w:val="48"/>
                      <w:szCs w:val="48"/>
                    </w:rPr>
                    <w:t>Руководитель:</w:t>
                  </w:r>
                </w:p>
                <w:p w:rsidR="0043377E" w:rsidRPr="00552EB2" w:rsidRDefault="0043377E" w:rsidP="00CC56BF">
                  <w:pPr>
                    <w:rPr>
                      <w:rFonts w:ascii="Times New Roman" w:hAnsi="Times New Roman" w:cs="Times New Roman"/>
                      <w:b/>
                      <w:bCs/>
                      <w:color w:val="3333CC"/>
                      <w:sz w:val="48"/>
                      <w:szCs w:val="48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3333CC"/>
                      <w:sz w:val="48"/>
                      <w:szCs w:val="48"/>
                    </w:rPr>
                    <w:t>Зяблицева Александра Федоровна</w:t>
                  </w:r>
                </w:p>
              </w:txbxContent>
            </v:textbox>
            <w10:wrap type="square"/>
          </v:shape>
        </w:pict>
      </w: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15" o:spid="_x0000_s1032" type="#_x0000_t202" style="position:absolute;left:0;text-align:left;margin-left:117pt;margin-top:105.55pt;width:247.45pt;height:80.65pt;z-index:251657216;visibility:visible;mso-wrap-style:none" filled="f" stroked="f">
            <v:fill o:detectmouseclick="t"/>
            <v:textbox style="mso-next-textbox:#Поле 15;mso-fit-shape-to-text:t">
              <w:txbxContent>
                <w:p w:rsidR="0043377E" w:rsidRPr="006A5FFC" w:rsidRDefault="0043377E" w:rsidP="006A5FF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FFFF"/>
                      <w:sz w:val="48"/>
                      <w:szCs w:val="48"/>
                    </w:rPr>
                  </w:pPr>
                  <w:r w:rsidRPr="006A5FFC">
                    <w:rPr>
                      <w:rFonts w:ascii="Times New Roman" w:hAnsi="Times New Roman" w:cs="Times New Roman"/>
                      <w:b/>
                      <w:bCs/>
                      <w:color w:val="00FFFF"/>
                      <w:sz w:val="48"/>
                      <w:szCs w:val="48"/>
                    </w:rPr>
                    <w:t>Каждую среду в 16.30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Поле 14" o:spid="_x0000_s1033" type="#_x0000_t202" style="position:absolute;left:0;text-align:left;margin-left:-9pt;margin-top:15.55pt;width:489.8pt;height:80.65pt;z-index:251656192;visibility:visible;mso-wrap-style:none" filled="f" stroked="f">
            <v:fill o:detectmouseclick="t"/>
            <v:textbox style="mso-next-textbox:#Поле 14;mso-fit-shape-to-text:t">
              <w:txbxContent>
                <w:p w:rsidR="0043377E" w:rsidRPr="00552EB2" w:rsidRDefault="0043377E" w:rsidP="00552EB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48"/>
                      <w:szCs w:val="48"/>
                    </w:rPr>
                  </w:pPr>
                  <w:r w:rsidRPr="00552EB2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48"/>
                      <w:szCs w:val="48"/>
                    </w:rPr>
                    <w:t>Для тех, кто любит делать красивые вещи своими руками.</w:t>
                  </w:r>
                </w:p>
              </w:txbxContent>
            </v:textbox>
            <w10:wrap type="square"/>
          </v:shape>
        </w:pict>
      </w:r>
    </w:p>
    <w:p w:rsidR="0043377E" w:rsidRDefault="0043377E" w:rsidP="000E2F0E">
      <w:pPr>
        <w:rPr>
          <w:rFonts w:ascii="Times New Roman" w:hAnsi="Times New Roman" w:cs="Times New Roman"/>
        </w:rPr>
      </w:pPr>
    </w:p>
    <w:p w:rsidR="0043377E" w:rsidRDefault="0043377E" w:rsidP="000E2F0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16" o:spid="_x0000_s1034" type="#_x0000_t202" style="position:absolute;margin-left:0;margin-top:-27pt;width:488.8pt;height:91.25pt;z-index:251658240;visibility:visible;mso-wrap-style:none" filled="f" stroked="f">
            <v:fill o:detectmouseclick="t"/>
            <v:textbox style="mso-next-textbox:#Поле 16;mso-fit-shape-to-text:t">
              <w:txbxContent>
                <w:p w:rsidR="0043377E" w:rsidRPr="000E2F0E" w:rsidRDefault="0043377E" w:rsidP="006A5FF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56"/>
                      <w:szCs w:val="56"/>
                    </w:rPr>
                  </w:pPr>
                  <w:r w:rsidRPr="000E2F0E"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56"/>
                      <w:szCs w:val="56"/>
                    </w:rPr>
                    <w:t>Кружок эстрадной песни «Капелька»</w:t>
                  </w:r>
                </w:p>
              </w:txbxContent>
            </v:textbox>
            <w10:wrap type="square"/>
          </v:shape>
        </w:pict>
      </w: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  <w:r w:rsidRPr="00B5505D">
        <w:rPr>
          <w:rFonts w:ascii="Times New Roman" w:hAnsi="Times New Roman" w:cs="Times New Roman"/>
          <w:noProof/>
          <w:lang w:eastAsia="ru-RU"/>
        </w:rPr>
        <w:pict>
          <v:shape id="Рисунок 7" o:spid="_x0000_i1029" type="#_x0000_t75" style="width:468pt;height:347.25pt;visibility:visible">
            <v:imagedata r:id="rId9" o:title=""/>
          </v:shape>
        </w:pict>
      </w: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</w:p>
    <w:p w:rsidR="0043377E" w:rsidRDefault="0043377E" w:rsidP="004F471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17" o:spid="_x0000_s1035" type="#_x0000_t202" style="position:absolute;left:0;text-align:left;margin-left:0;margin-top:369pt;width:489.8pt;height:80.65pt;z-index:251659264;visibility:visible;mso-wrap-style:none" filled="f" stroked="f">
            <v:fill o:detectmouseclick="t"/>
            <v:textbox style="mso-fit-shape-to-text:t">
              <w:txbxContent>
                <w:p w:rsidR="0043377E" w:rsidRPr="006A5FFC" w:rsidRDefault="0043377E" w:rsidP="006A5FF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333CC"/>
                      <w:sz w:val="48"/>
                      <w:szCs w:val="48"/>
                    </w:rPr>
                  </w:pPr>
                  <w:r w:rsidRPr="006A5FFC">
                    <w:rPr>
                      <w:rFonts w:ascii="Times New Roman" w:hAnsi="Times New Roman" w:cs="Times New Roman"/>
                      <w:b/>
                      <w:bCs/>
                      <w:color w:val="3333CC"/>
                      <w:sz w:val="48"/>
                      <w:szCs w:val="48"/>
                    </w:rPr>
                    <w:t>Руководитель: Матвейкова Наталья Вячеславовна</w:t>
                  </w:r>
                </w:p>
              </w:txbxContent>
            </v:textbox>
            <w10:wrap type="square"/>
          </v:shape>
        </w:pict>
      </w:r>
      <w:r w:rsidRPr="00B5505D">
        <w:rPr>
          <w:rFonts w:ascii="Times New Roman" w:hAnsi="Times New Roman" w:cs="Times New Roman"/>
          <w:noProof/>
          <w:lang w:eastAsia="ru-RU"/>
        </w:rPr>
        <w:pict>
          <v:shape id="Рисунок 5" o:spid="_x0000_i1030" type="#_x0000_t75" style="width:463.5pt;height:348pt;visibility:visible">
            <v:imagedata r:id="rId10" o:title=""/>
          </v:shape>
        </w:pict>
      </w:r>
    </w:p>
    <w:p w:rsidR="0043377E" w:rsidRDefault="0043377E" w:rsidP="00F03AE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19" o:spid="_x0000_s1036" type="#_x0000_t202" style="position:absolute;margin-left:36pt;margin-top:90.45pt;width:416.25pt;height:80.65pt;z-index:251661312;visibility:visible;mso-wrap-style:none" filled="f" stroked="f">
            <v:fill o:detectmouseclick="t"/>
            <v:textbox style="mso-fit-shape-to-text:t">
              <w:txbxContent>
                <w:p w:rsidR="0043377E" w:rsidRPr="006A5FFC" w:rsidRDefault="0043377E" w:rsidP="006A5FF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FF00"/>
                      <w:sz w:val="48"/>
                      <w:szCs w:val="48"/>
                    </w:rPr>
                  </w:pPr>
                  <w:r w:rsidRPr="006A5FFC">
                    <w:rPr>
                      <w:rFonts w:ascii="Times New Roman" w:hAnsi="Times New Roman" w:cs="Times New Roman"/>
                      <w:b/>
                      <w:bCs/>
                      <w:color w:val="00FF00"/>
                      <w:sz w:val="48"/>
                      <w:szCs w:val="48"/>
                    </w:rPr>
                    <w:t>Каждый понедельник и среду в 13.00</w:t>
                  </w:r>
                </w:p>
              </w:txbxContent>
            </v:textbox>
            <w10:wrap type="square"/>
          </v:shape>
        </w:pict>
      </w:r>
    </w:p>
    <w:p w:rsidR="0043377E" w:rsidRDefault="0043377E" w:rsidP="00F03AEE">
      <w:pPr>
        <w:rPr>
          <w:rFonts w:ascii="Times New Roman" w:hAnsi="Times New Roman" w:cs="Times New Roman"/>
        </w:rPr>
      </w:pPr>
    </w:p>
    <w:p w:rsidR="0043377E" w:rsidRDefault="0043377E" w:rsidP="00F03AE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18" o:spid="_x0000_s1037" type="#_x0000_t202" style="position:absolute;margin-left:117pt;margin-top:14.2pt;width:277.85pt;height:80.65pt;z-index:251660288;visibility:visible;mso-wrap-style:none" filled="f" stroked="f">
            <v:fill o:detectmouseclick="t"/>
            <v:textbox style="mso-fit-shape-to-text:t">
              <w:txbxContent>
                <w:p w:rsidR="0043377E" w:rsidRPr="00E36627" w:rsidRDefault="0043377E" w:rsidP="006A5FF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9900"/>
                      <w:sz w:val="48"/>
                      <w:szCs w:val="48"/>
                    </w:rPr>
                  </w:pPr>
                  <w:r w:rsidRPr="00E36627">
                    <w:rPr>
                      <w:rFonts w:ascii="Times New Roman" w:hAnsi="Times New Roman" w:cs="Times New Roman"/>
                      <w:b/>
                      <w:bCs/>
                      <w:color w:val="FF9900"/>
                      <w:sz w:val="48"/>
                      <w:szCs w:val="48"/>
                    </w:rPr>
                    <w:t>Для тех, кто любит петь</w:t>
                  </w:r>
                </w:p>
              </w:txbxContent>
            </v:textbox>
            <w10:wrap type="square"/>
          </v:shape>
        </w:pict>
      </w:r>
    </w:p>
    <w:p w:rsidR="0043377E" w:rsidRDefault="0043377E" w:rsidP="00F03AEE">
      <w:pPr>
        <w:rPr>
          <w:rFonts w:ascii="Times New Roman" w:hAnsi="Times New Roman" w:cs="Times New Roman"/>
        </w:rPr>
      </w:pPr>
    </w:p>
    <w:p w:rsidR="0043377E" w:rsidRDefault="0043377E" w:rsidP="00F03AEE">
      <w:pPr>
        <w:rPr>
          <w:rFonts w:ascii="Times New Roman" w:hAnsi="Times New Roman" w:cs="Times New Roman"/>
        </w:rPr>
      </w:pPr>
    </w:p>
    <w:p w:rsidR="0043377E" w:rsidRDefault="0043377E" w:rsidP="00F03AEE">
      <w:pPr>
        <w:rPr>
          <w:rFonts w:ascii="Times New Roman" w:hAnsi="Times New Roman" w:cs="Times New Roman"/>
        </w:rPr>
      </w:pPr>
    </w:p>
    <w:p w:rsidR="0043377E" w:rsidRDefault="0043377E" w:rsidP="00F03AE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20" o:spid="_x0000_s1038" type="#_x0000_t202" style="position:absolute;margin-left:9pt;margin-top:19.1pt;width:489.8pt;height:91.25pt;z-index:251662336;visibility:visible;mso-wrap-style:none" filled="f" stroked="f">
            <v:fill o:detectmouseclick="t"/>
            <v:textbox style="mso-next-textbox:#Поле 20;mso-fit-shape-to-text:t">
              <w:txbxContent>
                <w:p w:rsidR="0043377E" w:rsidRPr="006A5FFC" w:rsidRDefault="0043377E" w:rsidP="006A5FF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FF00"/>
                      <w:sz w:val="56"/>
                      <w:szCs w:val="56"/>
                    </w:rPr>
                  </w:pPr>
                  <w:r w:rsidRPr="006A5FFC">
                    <w:rPr>
                      <w:rFonts w:ascii="Times New Roman" w:hAnsi="Times New Roman" w:cs="Times New Roman"/>
                      <w:b/>
                      <w:bCs/>
                      <w:color w:val="00FF00"/>
                      <w:sz w:val="56"/>
                      <w:szCs w:val="56"/>
                    </w:rPr>
                    <w:t>Кружок художественного творчества «Затейник»</w:t>
                  </w:r>
                </w:p>
              </w:txbxContent>
            </v:textbox>
            <w10:wrap type="square"/>
          </v:shape>
        </w:pict>
      </w:r>
    </w:p>
    <w:p w:rsidR="0043377E" w:rsidRDefault="0043377E" w:rsidP="00F03AEE">
      <w:pPr>
        <w:rPr>
          <w:rFonts w:ascii="Times New Roman" w:hAnsi="Times New Roman" w:cs="Times New Roman"/>
        </w:rPr>
      </w:pPr>
    </w:p>
    <w:p w:rsidR="0043377E" w:rsidRDefault="0043377E" w:rsidP="00F03AEE">
      <w:pPr>
        <w:ind w:firstLine="180"/>
        <w:rPr>
          <w:rFonts w:ascii="Times New Roman" w:hAnsi="Times New Roman" w:cs="Times New Roman"/>
        </w:rPr>
      </w:pPr>
      <w:r w:rsidRPr="00B5505D">
        <w:rPr>
          <w:rFonts w:ascii="Times New Roman" w:hAnsi="Times New Roman" w:cs="Times New Roman"/>
          <w:noProof/>
          <w:lang w:eastAsia="ru-RU"/>
        </w:rPr>
        <w:pict>
          <v:shape id="Рисунок 6" o:spid="_x0000_i1031" type="#_x0000_t75" style="width:451.5pt;height:302.25pt;visibility:visible">
            <v:imagedata r:id="rId11" o:title=""/>
          </v:shape>
        </w:pict>
      </w:r>
    </w:p>
    <w:p w:rsidR="0043377E" w:rsidRPr="00E36627" w:rsidRDefault="0043377E" w:rsidP="00E3662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22" o:spid="_x0000_s1039" type="#_x0000_t202" style="position:absolute;margin-left:117pt;margin-top:122.75pt;width:271.1pt;height:46.3pt;z-index:251664384;visibility:visible;mso-wrap-style:none" filled="f" stroked="f">
            <v:fill o:detectmouseclick="t"/>
            <v:textbox style="mso-next-textbox:#Поле 22;mso-fit-shape-to-text:t">
              <w:txbxContent>
                <w:p w:rsidR="0043377E" w:rsidRPr="006A5FFC" w:rsidRDefault="0043377E" w:rsidP="006A5FFC">
                  <w:pPr>
                    <w:tabs>
                      <w:tab w:val="left" w:pos="311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33CC"/>
                      <w:sz w:val="44"/>
                      <w:szCs w:val="44"/>
                    </w:rPr>
                  </w:pPr>
                  <w:r w:rsidRPr="006A5FFC">
                    <w:rPr>
                      <w:rFonts w:ascii="Times New Roman" w:hAnsi="Times New Roman" w:cs="Times New Roman"/>
                      <w:b/>
                      <w:bCs/>
                      <w:color w:val="FF33CC"/>
                      <w:sz w:val="44"/>
                      <w:szCs w:val="44"/>
                    </w:rPr>
                    <w:t>Для тех, кто любит театр.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Поле 21" o:spid="_x0000_s1040" type="#_x0000_t202" style="position:absolute;margin-left:9pt;margin-top:14.75pt;width:489.8pt;height:99pt;z-index:251663360;visibility:visible;mso-wrap-style:none" filled="f" stroked="f">
            <v:fill o:detectmouseclick="t"/>
            <v:textbox style="mso-next-textbox:#Поле 21">
              <w:txbxContent>
                <w:p w:rsidR="0043377E" w:rsidRPr="006A5FFC" w:rsidRDefault="0043377E" w:rsidP="006A5FFC">
                  <w:pPr>
                    <w:tabs>
                      <w:tab w:val="left" w:pos="311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FFFF"/>
                      <w:sz w:val="44"/>
                      <w:szCs w:val="44"/>
                    </w:rPr>
                  </w:pPr>
                  <w:r w:rsidRPr="006A5FFC">
                    <w:rPr>
                      <w:rFonts w:ascii="Times New Roman" w:hAnsi="Times New Roman" w:cs="Times New Roman"/>
                      <w:b/>
                      <w:bCs/>
                      <w:color w:val="00FFFF"/>
                      <w:sz w:val="44"/>
                      <w:szCs w:val="44"/>
                    </w:rPr>
                    <w:t xml:space="preserve">Руководители: </w:t>
                  </w:r>
                </w:p>
                <w:p w:rsidR="0043377E" w:rsidRPr="006A5FFC" w:rsidRDefault="0043377E" w:rsidP="006A5FFC">
                  <w:pPr>
                    <w:tabs>
                      <w:tab w:val="left" w:pos="311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FFFF"/>
                      <w:sz w:val="44"/>
                      <w:szCs w:val="44"/>
                    </w:rPr>
                  </w:pPr>
                  <w:r w:rsidRPr="006A5FFC">
                    <w:rPr>
                      <w:rFonts w:ascii="Times New Roman" w:hAnsi="Times New Roman" w:cs="Times New Roman"/>
                      <w:b/>
                      <w:bCs/>
                      <w:color w:val="00FFFF"/>
                      <w:sz w:val="44"/>
                      <w:szCs w:val="44"/>
                    </w:rPr>
                    <w:t>Матвейкова Наталья Вячеславовна, Зяблицева Александра Федоровна</w:t>
                  </w:r>
                </w:p>
              </w:txbxContent>
            </v:textbox>
            <w10:wrap type="square"/>
          </v:shape>
        </w:pict>
      </w:r>
    </w:p>
    <w:p w:rsidR="0043377E" w:rsidRPr="00E36627" w:rsidRDefault="0043377E" w:rsidP="00E36627">
      <w:pPr>
        <w:rPr>
          <w:rFonts w:ascii="Times New Roman" w:hAnsi="Times New Roman" w:cs="Times New Roman"/>
        </w:rPr>
      </w:pPr>
    </w:p>
    <w:p w:rsidR="0043377E" w:rsidRPr="00E36627" w:rsidRDefault="0043377E" w:rsidP="00E3662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Поле 23" o:spid="_x0000_s1041" type="#_x0000_t202" style="position:absolute;margin-left:126pt;margin-top:13.9pt;width:253.05pt;height:40.05pt;z-index:251665408;visibility:visible;mso-wrap-style:none" filled="f" stroked="f">
            <v:fill o:detectmouseclick="t"/>
            <v:textbox style="mso-next-textbox:#Поле 23">
              <w:txbxContent>
                <w:p w:rsidR="0043377E" w:rsidRPr="006A5FFC" w:rsidRDefault="0043377E" w:rsidP="006A5FFC">
                  <w:pPr>
                    <w:tabs>
                      <w:tab w:val="left" w:pos="311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3300"/>
                      <w:sz w:val="44"/>
                      <w:szCs w:val="44"/>
                    </w:rPr>
                  </w:pPr>
                  <w:r w:rsidRPr="006A5FFC">
                    <w:rPr>
                      <w:rFonts w:ascii="Times New Roman" w:hAnsi="Times New Roman" w:cs="Times New Roman"/>
                      <w:b/>
                      <w:bCs/>
                      <w:color w:val="FF3300"/>
                      <w:sz w:val="44"/>
                      <w:szCs w:val="44"/>
                    </w:rPr>
                    <w:t>Каждый четверг в 16.00</w:t>
                  </w:r>
                </w:p>
              </w:txbxContent>
            </v:textbox>
            <w10:wrap type="square"/>
          </v:shape>
        </w:pict>
      </w:r>
    </w:p>
    <w:p w:rsidR="0043377E" w:rsidRPr="00E36627" w:rsidRDefault="0043377E" w:rsidP="00E36627">
      <w:pPr>
        <w:rPr>
          <w:rFonts w:ascii="Times New Roman" w:hAnsi="Times New Roman" w:cs="Times New Roman"/>
        </w:rPr>
      </w:pPr>
    </w:p>
    <w:p w:rsidR="0043377E" w:rsidRPr="00E36627" w:rsidRDefault="0043377E" w:rsidP="00E36627">
      <w:pPr>
        <w:rPr>
          <w:rFonts w:ascii="Times New Roman" w:hAnsi="Times New Roman" w:cs="Times New Roman"/>
        </w:rPr>
      </w:pPr>
    </w:p>
    <w:p w:rsidR="0043377E" w:rsidRDefault="0043377E" w:rsidP="00E36627">
      <w:pPr>
        <w:tabs>
          <w:tab w:val="left" w:pos="3110"/>
        </w:tabs>
        <w:jc w:val="center"/>
        <w:rPr>
          <w:rFonts w:ascii="Times New Roman" w:hAnsi="Times New Roman" w:cs="Times New Roman"/>
          <w:b/>
          <w:bCs/>
          <w:color w:val="800080"/>
          <w:sz w:val="56"/>
          <w:szCs w:val="56"/>
        </w:rPr>
      </w:pPr>
      <w:r w:rsidRPr="00E36627">
        <w:rPr>
          <w:rFonts w:ascii="Times New Roman" w:hAnsi="Times New Roman" w:cs="Times New Roman"/>
          <w:b/>
          <w:bCs/>
          <w:color w:val="800080"/>
          <w:sz w:val="56"/>
          <w:szCs w:val="56"/>
        </w:rPr>
        <w:t xml:space="preserve">Клуб выходного дня </w:t>
      </w:r>
    </w:p>
    <w:p w:rsidR="0043377E" w:rsidRPr="00E36627" w:rsidRDefault="0043377E" w:rsidP="00E36627">
      <w:pPr>
        <w:tabs>
          <w:tab w:val="left" w:pos="3110"/>
        </w:tabs>
        <w:jc w:val="center"/>
        <w:rPr>
          <w:rFonts w:ascii="Times New Roman" w:hAnsi="Times New Roman" w:cs="Times New Roman"/>
          <w:b/>
          <w:bCs/>
          <w:color w:val="800080"/>
          <w:sz w:val="56"/>
          <w:szCs w:val="56"/>
        </w:rPr>
      </w:pPr>
      <w:r w:rsidRPr="00E36627">
        <w:rPr>
          <w:rFonts w:ascii="Times New Roman" w:hAnsi="Times New Roman" w:cs="Times New Roman"/>
          <w:b/>
          <w:bCs/>
          <w:color w:val="800080"/>
          <w:sz w:val="56"/>
          <w:szCs w:val="56"/>
        </w:rPr>
        <w:t>«Веселые минутки»</w:t>
      </w:r>
    </w:p>
    <w:p w:rsidR="0043377E" w:rsidRDefault="0043377E" w:rsidP="00E36627">
      <w:pPr>
        <w:tabs>
          <w:tab w:val="left" w:pos="3110"/>
        </w:tabs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43377E" w:rsidRDefault="0043377E" w:rsidP="00F03AEE">
      <w:pPr>
        <w:tabs>
          <w:tab w:val="left" w:pos="3110"/>
        </w:tabs>
        <w:rPr>
          <w:rFonts w:ascii="Times New Roman" w:hAnsi="Times New Roman" w:cs="Times New Roman"/>
        </w:rPr>
      </w:pPr>
    </w:p>
    <w:p w:rsidR="0043377E" w:rsidRPr="000E2F0E" w:rsidRDefault="0043377E" w:rsidP="00E36627">
      <w:pPr>
        <w:tabs>
          <w:tab w:val="left" w:pos="3110"/>
        </w:tabs>
        <w:jc w:val="center"/>
        <w:rPr>
          <w:rFonts w:ascii="Times New Roman" w:hAnsi="Times New Roman" w:cs="Times New Roman"/>
        </w:rPr>
      </w:pPr>
      <w:r w:rsidRPr="00B5505D">
        <w:rPr>
          <w:rFonts w:ascii="Times New Roman" w:hAnsi="Times New Roman" w:cs="Times New Roman"/>
        </w:rPr>
        <w:pict>
          <v:shape id="_x0000_i1032" type="#_x0000_t75" style="width:419.25pt;height:318pt">
            <v:imagedata r:id="rId12" o:title=""/>
          </v:shape>
        </w:pict>
      </w:r>
    </w:p>
    <w:p w:rsidR="0043377E" w:rsidRDefault="0043377E" w:rsidP="00F03AEE">
      <w:pPr>
        <w:tabs>
          <w:tab w:val="left" w:pos="3110"/>
        </w:tabs>
        <w:rPr>
          <w:rFonts w:ascii="Times New Roman" w:hAnsi="Times New Roman" w:cs="Times New Roman"/>
        </w:rPr>
      </w:pPr>
    </w:p>
    <w:p w:rsidR="0043377E" w:rsidRPr="00A83D15" w:rsidRDefault="0043377E" w:rsidP="00E36627">
      <w:pPr>
        <w:tabs>
          <w:tab w:val="left" w:pos="3110"/>
        </w:tabs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  <w:r w:rsidRPr="00A83D15">
        <w:rPr>
          <w:rFonts w:ascii="Times New Roman" w:hAnsi="Times New Roman" w:cs="Times New Roman"/>
          <w:b/>
          <w:bCs/>
          <w:color w:val="0000FF"/>
          <w:sz w:val="44"/>
          <w:szCs w:val="44"/>
        </w:rPr>
        <w:t xml:space="preserve">Руководители: </w:t>
      </w:r>
    </w:p>
    <w:p w:rsidR="0043377E" w:rsidRPr="00A83D15" w:rsidRDefault="0043377E" w:rsidP="00E36627">
      <w:pPr>
        <w:tabs>
          <w:tab w:val="left" w:pos="3110"/>
        </w:tabs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  <w:r w:rsidRPr="00A83D15">
        <w:rPr>
          <w:rFonts w:ascii="Times New Roman" w:hAnsi="Times New Roman" w:cs="Times New Roman"/>
          <w:b/>
          <w:bCs/>
          <w:color w:val="0000FF"/>
          <w:sz w:val="44"/>
          <w:szCs w:val="44"/>
        </w:rPr>
        <w:t>Матвейкова Наталья Вячеславовна</w:t>
      </w:r>
    </w:p>
    <w:p w:rsidR="0043377E" w:rsidRPr="00A83D15" w:rsidRDefault="0043377E" w:rsidP="00E36627">
      <w:pPr>
        <w:tabs>
          <w:tab w:val="left" w:pos="3110"/>
        </w:tabs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  <w:r w:rsidRPr="00A83D15">
        <w:rPr>
          <w:rFonts w:ascii="Times New Roman" w:hAnsi="Times New Roman" w:cs="Times New Roman"/>
          <w:b/>
          <w:bCs/>
          <w:color w:val="0000FF"/>
          <w:sz w:val="44"/>
          <w:szCs w:val="44"/>
        </w:rPr>
        <w:t>Зяблицева Александра Федоровна</w:t>
      </w:r>
    </w:p>
    <w:p w:rsidR="0043377E" w:rsidRPr="00A83D15" w:rsidRDefault="0043377E" w:rsidP="00A83D15">
      <w:pPr>
        <w:tabs>
          <w:tab w:val="left" w:pos="3110"/>
        </w:tabs>
        <w:jc w:val="center"/>
        <w:rPr>
          <w:rFonts w:ascii="Times New Roman" w:hAnsi="Times New Roman" w:cs="Times New Roman"/>
          <w:b/>
          <w:bCs/>
          <w:color w:val="00FFFF"/>
          <w:sz w:val="48"/>
          <w:szCs w:val="48"/>
        </w:rPr>
      </w:pPr>
    </w:p>
    <w:p w:rsidR="0043377E" w:rsidRPr="00A83D15" w:rsidRDefault="0043377E" w:rsidP="00A83D15">
      <w:pPr>
        <w:tabs>
          <w:tab w:val="left" w:pos="3110"/>
        </w:tabs>
        <w:jc w:val="center"/>
        <w:rPr>
          <w:rFonts w:ascii="Times New Roman" w:hAnsi="Times New Roman" w:cs="Times New Roman"/>
          <w:b/>
          <w:bCs/>
          <w:color w:val="00FF00"/>
          <w:sz w:val="44"/>
          <w:szCs w:val="44"/>
        </w:rPr>
      </w:pPr>
      <w:r w:rsidRPr="00A83D15">
        <w:rPr>
          <w:rFonts w:ascii="Times New Roman" w:hAnsi="Times New Roman" w:cs="Times New Roman"/>
          <w:b/>
          <w:bCs/>
          <w:color w:val="00FF00"/>
          <w:sz w:val="44"/>
          <w:szCs w:val="44"/>
        </w:rPr>
        <w:t>Каждое воскресенье с 14.00</w:t>
      </w:r>
    </w:p>
    <w:p w:rsidR="0043377E" w:rsidRPr="00F03AEE" w:rsidRDefault="0043377E" w:rsidP="00F03AEE">
      <w:pPr>
        <w:tabs>
          <w:tab w:val="left" w:pos="3110"/>
        </w:tabs>
        <w:jc w:val="center"/>
        <w:rPr>
          <w:rFonts w:ascii="Times New Roman" w:hAnsi="Times New Roman" w:cs="Times New Roman"/>
        </w:rPr>
      </w:pPr>
    </w:p>
    <w:sectPr w:rsidR="0043377E" w:rsidRPr="00F03AEE" w:rsidSect="00CC56BF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7590"/>
    <w:multiLevelType w:val="hybridMultilevel"/>
    <w:tmpl w:val="C0FAC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5005A"/>
    <w:multiLevelType w:val="hybridMultilevel"/>
    <w:tmpl w:val="3BE8AA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A76602"/>
    <w:multiLevelType w:val="hybridMultilevel"/>
    <w:tmpl w:val="5AFE4E3A"/>
    <w:lvl w:ilvl="0" w:tplc="E9201A7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F76C2A"/>
    <w:multiLevelType w:val="hybridMultilevel"/>
    <w:tmpl w:val="B4641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79B2"/>
    <w:rsid w:val="000E2F0E"/>
    <w:rsid w:val="003429A2"/>
    <w:rsid w:val="0043377E"/>
    <w:rsid w:val="00433D40"/>
    <w:rsid w:val="004F471F"/>
    <w:rsid w:val="00552EB2"/>
    <w:rsid w:val="005556FC"/>
    <w:rsid w:val="00556680"/>
    <w:rsid w:val="006A5FFC"/>
    <w:rsid w:val="007B6475"/>
    <w:rsid w:val="008B1398"/>
    <w:rsid w:val="009B71A5"/>
    <w:rsid w:val="00A1242A"/>
    <w:rsid w:val="00A31540"/>
    <w:rsid w:val="00A80EAF"/>
    <w:rsid w:val="00A83D15"/>
    <w:rsid w:val="00B11C48"/>
    <w:rsid w:val="00B5505D"/>
    <w:rsid w:val="00C145AD"/>
    <w:rsid w:val="00CC56BF"/>
    <w:rsid w:val="00E36627"/>
    <w:rsid w:val="00ED2DE2"/>
    <w:rsid w:val="00F03AEE"/>
    <w:rsid w:val="00F579B2"/>
    <w:rsid w:val="00FE5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7B647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6475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B6475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B6475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B6475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B6475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B6475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B6475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B6475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B6475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B647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B6475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B6475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B6475"/>
    <w:rPr>
      <w:rFonts w:ascii="Cambria" w:hAnsi="Cambria" w:cs="Cambria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B6475"/>
    <w:rPr>
      <w:rFonts w:ascii="Cambria" w:hAnsi="Cambria" w:cs="Cambria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B6475"/>
    <w:rPr>
      <w:rFonts w:ascii="Cambria" w:hAnsi="Cambria" w:cs="Cambria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B6475"/>
    <w:rPr>
      <w:rFonts w:ascii="Cambria" w:hAnsi="Cambria" w:cs="Cambria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B6475"/>
    <w:rPr>
      <w:rFonts w:ascii="Cambria" w:hAnsi="Cambria" w:cs="Cambria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B6475"/>
    <w:rPr>
      <w:rFonts w:ascii="Cambria" w:hAnsi="Cambria" w:cs="Cambria"/>
      <w:i/>
      <w:iCs/>
      <w:color w:val="404040"/>
      <w:sz w:val="20"/>
      <w:szCs w:val="20"/>
    </w:rPr>
  </w:style>
  <w:style w:type="paragraph" w:styleId="ListParagraph">
    <w:name w:val="List Paragraph"/>
    <w:basedOn w:val="Normal"/>
    <w:uiPriority w:val="99"/>
    <w:qFormat/>
    <w:rsid w:val="007B647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B1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39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7B6475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7B6475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B6475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7B6475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B6475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7B647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7B6475"/>
    <w:rPr>
      <w:rFonts w:cs="Times New Roman"/>
      <w:i/>
      <w:iCs/>
    </w:rPr>
  </w:style>
  <w:style w:type="paragraph" w:styleId="NoSpacing">
    <w:name w:val="No Spacing"/>
    <w:basedOn w:val="Normal"/>
    <w:uiPriority w:val="99"/>
    <w:qFormat/>
    <w:rsid w:val="007B64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99"/>
    <w:qFormat/>
    <w:rsid w:val="007B647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7B6475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B64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B6475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7B6475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7B6475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7B6475"/>
    <w:rPr>
      <w:rFonts w:cs="Times New Roman"/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7B6475"/>
    <w:rPr>
      <w:rFonts w:cs="Times New Roman"/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7B6475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7B647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145</TotalTime>
  <Pages>8</Pages>
  <Words>155</Words>
  <Characters>889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4</cp:revision>
  <dcterms:created xsi:type="dcterms:W3CDTF">2017-03-14T07:24:00Z</dcterms:created>
  <dcterms:modified xsi:type="dcterms:W3CDTF">2017-03-20T08:58:00Z</dcterms:modified>
</cp:coreProperties>
</file>